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5000" w:type="pct"/>
        <w:tblLook w:val="04A0" w:firstRow="1" w:lastRow="0" w:firstColumn="1" w:lastColumn="0" w:noHBand="0" w:noVBand="1"/>
      </w:tblPr>
      <w:tblGrid>
        <w:gridCol w:w="306"/>
        <w:gridCol w:w="4937"/>
        <w:gridCol w:w="5259"/>
        <w:gridCol w:w="298"/>
      </w:tblGrid>
      <w:tr w:rsidR="00265218" w:rsidRPr="00410E03" w14:paraId="7D8E9DD9" w14:textId="77777777" w:rsidTr="00524D35">
        <w:trPr>
          <w:trHeight w:val="983"/>
        </w:trPr>
        <w:tc>
          <w:tcPr>
            <w:tcW w:w="171" w:type="pct"/>
            <w:shd w:val="clear" w:color="auto" w:fill="auto"/>
          </w:tcPr>
          <w:p w14:paraId="64EA2E24" w14:textId="77777777" w:rsidR="00265218" w:rsidRPr="00410E03" w:rsidRDefault="00265218" w:rsidP="00CF31BB">
            <w:pPr>
              <w:pStyle w:val="Title"/>
            </w:pPr>
          </w:p>
        </w:tc>
        <w:tc>
          <w:tcPr>
            <w:tcW w:w="2257" w:type="pct"/>
            <w:shd w:val="clear" w:color="auto" w:fill="1F497D" w:themeFill="text2"/>
            <w:vAlign w:val="center"/>
          </w:tcPr>
          <w:p w14:paraId="06F9015C" w14:textId="4E62166B" w:rsidR="00265218" w:rsidRPr="00410E03" w:rsidRDefault="00361427" w:rsidP="0035052D">
            <w:pPr>
              <w:pStyle w:val="Title"/>
            </w:pPr>
            <w:r w:rsidRPr="00361427">
              <w:rPr>
                <w:rFonts w:ascii="Sylfaen" w:eastAsia="SimSun" w:hAnsi="Sylfaen" w:cs="Sylfaen"/>
                <w:bCs/>
              </w:rPr>
              <w:t>Social Development Undergraduate Research Job/Independent Study Application</w:t>
            </w:r>
          </w:p>
        </w:tc>
        <w:tc>
          <w:tcPr>
            <w:tcW w:w="2405" w:type="pct"/>
            <w:shd w:val="clear" w:color="auto" w:fill="auto"/>
          </w:tcPr>
          <w:p w14:paraId="19B5D794" w14:textId="77777777" w:rsidR="00265218" w:rsidRPr="00410E03" w:rsidRDefault="00265218" w:rsidP="00CF31BB">
            <w:pPr>
              <w:pStyle w:val="Title"/>
            </w:pPr>
          </w:p>
        </w:tc>
        <w:tc>
          <w:tcPr>
            <w:tcW w:w="167" w:type="pct"/>
            <w:shd w:val="clear" w:color="auto" w:fill="auto"/>
          </w:tcPr>
          <w:p w14:paraId="701C023C" w14:textId="77777777" w:rsidR="00265218" w:rsidRPr="00410E03" w:rsidRDefault="00265218" w:rsidP="00CF31BB">
            <w:pPr>
              <w:pStyle w:val="Title"/>
            </w:pPr>
          </w:p>
        </w:tc>
      </w:tr>
      <w:tr w:rsidR="00BC1B68" w:rsidRPr="00410E03" w14:paraId="7979F536" w14:textId="77777777" w:rsidTr="004456B5">
        <w:trPr>
          <w:trHeight w:val="288"/>
        </w:trPr>
        <w:tc>
          <w:tcPr>
            <w:tcW w:w="171" w:type="pct"/>
            <w:shd w:val="clear" w:color="auto" w:fill="auto"/>
          </w:tcPr>
          <w:p w14:paraId="634A76F4" w14:textId="77777777" w:rsidR="00BC1B68" w:rsidRPr="00410E03" w:rsidRDefault="00BC1B68" w:rsidP="00915359"/>
        </w:tc>
        <w:tc>
          <w:tcPr>
            <w:tcW w:w="4662" w:type="pct"/>
            <w:gridSpan w:val="2"/>
            <w:shd w:val="clear" w:color="auto" w:fill="auto"/>
          </w:tcPr>
          <w:p w14:paraId="3AC268D9" w14:textId="77777777" w:rsidR="00BC1B68" w:rsidRPr="00410E03" w:rsidRDefault="00BC1B68" w:rsidP="00915359"/>
        </w:tc>
        <w:tc>
          <w:tcPr>
            <w:tcW w:w="167" w:type="pct"/>
            <w:shd w:val="clear" w:color="auto" w:fill="auto"/>
          </w:tcPr>
          <w:p w14:paraId="4F3D307C" w14:textId="77777777" w:rsidR="00BC1B68" w:rsidRPr="00410E03" w:rsidRDefault="00BC1B68" w:rsidP="00915359"/>
        </w:tc>
      </w:tr>
      <w:tr w:rsidR="00265218" w:rsidRPr="00410E03" w14:paraId="4462B350" w14:textId="77777777" w:rsidTr="00782C8A">
        <w:trPr>
          <w:trHeight w:val="9908"/>
        </w:trPr>
        <w:tc>
          <w:tcPr>
            <w:tcW w:w="171" w:type="pct"/>
            <w:shd w:val="clear" w:color="auto" w:fill="auto"/>
          </w:tcPr>
          <w:p w14:paraId="56C11599" w14:textId="77777777" w:rsidR="00265218" w:rsidRPr="00410E03" w:rsidRDefault="00265218" w:rsidP="00CF31BB"/>
        </w:tc>
        <w:tc>
          <w:tcPr>
            <w:tcW w:w="4662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tbl>
            <w:tblPr>
              <w:tblStyle w:val="TableGrid"/>
              <w:tblW w:w="99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top w:w="28" w:type="dxa"/>
              </w:tblCellMar>
              <w:tblLook w:val="0620" w:firstRow="1" w:lastRow="0" w:firstColumn="0" w:lastColumn="0" w:noHBand="1" w:noVBand="1"/>
              <w:tblDescription w:val="Layout table"/>
            </w:tblPr>
            <w:tblGrid>
              <w:gridCol w:w="571"/>
              <w:gridCol w:w="2975"/>
              <w:gridCol w:w="300"/>
              <w:gridCol w:w="1347"/>
              <w:gridCol w:w="291"/>
              <w:gridCol w:w="4413"/>
              <w:gridCol w:w="83"/>
            </w:tblGrid>
            <w:tr w:rsidR="00361427" w:rsidRPr="00410E03" w14:paraId="72365F27" w14:textId="77777777" w:rsidTr="007C6FBB">
              <w:trPr>
                <w:gridAfter w:val="1"/>
                <w:wAfter w:w="83" w:type="dxa"/>
              </w:trPr>
              <w:tc>
                <w:tcPr>
                  <w:tcW w:w="571" w:type="dxa"/>
                  <w:tcBorders>
                    <w:bottom w:val="single" w:sz="4" w:space="0" w:color="808080" w:themeColor="background1" w:themeShade="80"/>
                  </w:tcBorders>
                </w:tcPr>
                <w:p w14:paraId="1E8FCB29" w14:textId="77777777" w:rsidR="00361427" w:rsidRPr="00410E03" w:rsidRDefault="00361427" w:rsidP="00915359"/>
              </w:tc>
              <w:tc>
                <w:tcPr>
                  <w:tcW w:w="4622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1BBECAC6" w14:textId="34B85489" w:rsidR="00361427" w:rsidRPr="00410E03" w:rsidRDefault="00361427" w:rsidP="00782C8A"/>
              </w:tc>
              <w:tc>
                <w:tcPr>
                  <w:tcW w:w="291" w:type="dxa"/>
                  <w:tcBorders>
                    <w:left w:val="nil"/>
                  </w:tcBorders>
                </w:tcPr>
                <w:p w14:paraId="0175DBB6" w14:textId="77777777" w:rsidR="00361427" w:rsidRPr="00410E03" w:rsidRDefault="00361427" w:rsidP="00782C8A"/>
              </w:tc>
              <w:tc>
                <w:tcPr>
                  <w:tcW w:w="4413" w:type="dxa"/>
                  <w:tcBorders>
                    <w:bottom w:val="single" w:sz="4" w:space="0" w:color="808080" w:themeColor="background1" w:themeShade="80"/>
                  </w:tcBorders>
                </w:tcPr>
                <w:p w14:paraId="217A7710" w14:textId="77777777" w:rsidR="00361427" w:rsidRPr="00410E03" w:rsidRDefault="00361427" w:rsidP="00782C8A"/>
              </w:tc>
            </w:tr>
            <w:tr w:rsidR="00782C8A" w:rsidRPr="009F4149" w14:paraId="799E97B9" w14:textId="77777777" w:rsidTr="007C6FBB">
              <w:trPr>
                <w:gridAfter w:val="1"/>
                <w:wAfter w:w="83" w:type="dxa"/>
                <w:trHeight w:val="390"/>
              </w:trPr>
              <w:tc>
                <w:tcPr>
                  <w:tcW w:w="571" w:type="dxa"/>
                  <w:vMerge w:val="restart"/>
                  <w:tcBorders>
                    <w:top w:val="single" w:sz="4" w:space="0" w:color="808080" w:themeColor="background1" w:themeShade="80"/>
                  </w:tcBorders>
                </w:tcPr>
                <w:p w14:paraId="5D9FFCF4" w14:textId="77777777" w:rsidR="00782C8A" w:rsidRDefault="00782C8A" w:rsidP="009F4149">
                  <w:pPr>
                    <w:pStyle w:val="BoldText"/>
                  </w:pPr>
                </w:p>
              </w:tc>
              <w:tc>
                <w:tcPr>
                  <w:tcW w:w="4622" w:type="dxa"/>
                  <w:gridSpan w:val="3"/>
                  <w:vMerge w:val="restart"/>
                  <w:tcBorders>
                    <w:top w:val="single" w:sz="4" w:space="0" w:color="808080" w:themeColor="background1" w:themeShade="80"/>
                  </w:tcBorders>
                </w:tcPr>
                <w:p w14:paraId="0178CC82" w14:textId="77777777" w:rsidR="00782C8A" w:rsidRDefault="00782C8A" w:rsidP="00782C8A">
                  <w:pPr>
                    <w:pStyle w:val="BoldText"/>
                  </w:pPr>
                  <w:r>
                    <w:t>Name</w:t>
                  </w:r>
                </w:p>
                <w:p w14:paraId="2AED454E" w14:textId="6AF09A8E" w:rsidR="00782C8A" w:rsidRPr="009F4149" w:rsidRDefault="00782C8A" w:rsidP="00782C8A">
                  <w:pPr>
                    <w:pStyle w:val="BoldText"/>
                    <w:jc w:val="center"/>
                  </w:pPr>
                </w:p>
              </w:tc>
              <w:tc>
                <w:tcPr>
                  <w:tcW w:w="291" w:type="dxa"/>
                  <w:vMerge w:val="restart"/>
                </w:tcPr>
                <w:p w14:paraId="6B889361" w14:textId="77777777" w:rsidR="00782C8A" w:rsidRPr="009F4149" w:rsidRDefault="00782C8A" w:rsidP="00782C8A">
                  <w:pPr>
                    <w:pStyle w:val="BoldText"/>
                  </w:pPr>
                </w:p>
              </w:tc>
              <w:tc>
                <w:tcPr>
                  <w:tcW w:w="4413" w:type="dxa"/>
                  <w:tcBorders>
                    <w:top w:val="single" w:sz="4" w:space="0" w:color="808080" w:themeColor="background1" w:themeShade="80"/>
                  </w:tcBorders>
                </w:tcPr>
                <w:p w14:paraId="718AEC77" w14:textId="66915051" w:rsidR="00782C8A" w:rsidRPr="009F4149" w:rsidRDefault="00782C8A" w:rsidP="00782C8A">
                  <w:pPr>
                    <w:pStyle w:val="BoldText"/>
                  </w:pPr>
                  <w:r>
                    <w:t>Email</w:t>
                  </w:r>
                </w:p>
              </w:tc>
            </w:tr>
            <w:tr w:rsidR="00782C8A" w:rsidRPr="009F4149" w14:paraId="4493AB65" w14:textId="77777777" w:rsidTr="007C6FBB">
              <w:trPr>
                <w:gridAfter w:val="1"/>
                <w:wAfter w:w="83" w:type="dxa"/>
                <w:trHeight w:val="213"/>
              </w:trPr>
              <w:tc>
                <w:tcPr>
                  <w:tcW w:w="571" w:type="dxa"/>
                  <w:vMerge/>
                </w:tcPr>
                <w:p w14:paraId="119E4C5F" w14:textId="77777777" w:rsidR="00782C8A" w:rsidRDefault="00782C8A" w:rsidP="009F4149">
                  <w:pPr>
                    <w:pStyle w:val="BoldText"/>
                  </w:pPr>
                </w:p>
              </w:tc>
              <w:tc>
                <w:tcPr>
                  <w:tcW w:w="4622" w:type="dxa"/>
                  <w:gridSpan w:val="3"/>
                  <w:vMerge/>
                </w:tcPr>
                <w:p w14:paraId="00E497C2" w14:textId="77777777" w:rsidR="00782C8A" w:rsidRDefault="00782C8A" w:rsidP="00782C8A">
                  <w:pPr>
                    <w:pStyle w:val="BoldText"/>
                    <w:jc w:val="center"/>
                  </w:pPr>
                </w:p>
              </w:tc>
              <w:tc>
                <w:tcPr>
                  <w:tcW w:w="291" w:type="dxa"/>
                  <w:vMerge/>
                </w:tcPr>
                <w:p w14:paraId="5C9E94A5" w14:textId="77777777" w:rsidR="00782C8A" w:rsidRPr="009F4149" w:rsidRDefault="00782C8A" w:rsidP="00782C8A">
                  <w:pPr>
                    <w:pStyle w:val="BoldText"/>
                    <w:jc w:val="center"/>
                  </w:pPr>
                </w:p>
              </w:tc>
              <w:tc>
                <w:tcPr>
                  <w:tcW w:w="4413" w:type="dxa"/>
                </w:tcPr>
                <w:p w14:paraId="4AB95F8E" w14:textId="77777777" w:rsidR="00782C8A" w:rsidRDefault="00782C8A" w:rsidP="00782C8A">
                  <w:pPr>
                    <w:pStyle w:val="BoldText"/>
                    <w:jc w:val="center"/>
                  </w:pPr>
                </w:p>
              </w:tc>
            </w:tr>
            <w:tr w:rsidR="00782C8A" w:rsidRPr="009F4149" w14:paraId="1F5C4B9A" w14:textId="77777777" w:rsidTr="007C6FBB">
              <w:trPr>
                <w:gridAfter w:val="1"/>
                <w:wAfter w:w="83" w:type="dxa"/>
                <w:trHeight w:val="390"/>
              </w:trPr>
              <w:tc>
                <w:tcPr>
                  <w:tcW w:w="571" w:type="dxa"/>
                  <w:vMerge w:val="restart"/>
                  <w:tcBorders>
                    <w:top w:val="single" w:sz="4" w:space="0" w:color="808080" w:themeColor="background1" w:themeShade="80"/>
                  </w:tcBorders>
                </w:tcPr>
                <w:p w14:paraId="5AA29A0A" w14:textId="77777777" w:rsidR="00782C8A" w:rsidRDefault="00782C8A" w:rsidP="009F4149">
                  <w:pPr>
                    <w:pStyle w:val="BoldText"/>
                  </w:pPr>
                </w:p>
              </w:tc>
              <w:tc>
                <w:tcPr>
                  <w:tcW w:w="4622" w:type="dxa"/>
                  <w:gridSpan w:val="3"/>
                  <w:vMerge w:val="restart"/>
                  <w:tcBorders>
                    <w:top w:val="single" w:sz="4" w:space="0" w:color="808080" w:themeColor="background1" w:themeShade="80"/>
                  </w:tcBorders>
                </w:tcPr>
                <w:p w14:paraId="42933E43" w14:textId="77777777" w:rsidR="00782C8A" w:rsidRDefault="00782C8A" w:rsidP="00782C8A">
                  <w:pPr>
                    <w:pStyle w:val="BoldText"/>
                  </w:pPr>
                  <w:r>
                    <w:t>Phone</w:t>
                  </w:r>
                </w:p>
                <w:p w14:paraId="2AFC5CB5" w14:textId="60DF007A" w:rsidR="00782C8A" w:rsidRDefault="00782C8A" w:rsidP="00782C8A">
                  <w:pPr>
                    <w:pStyle w:val="BoldText"/>
                    <w:jc w:val="center"/>
                  </w:pPr>
                </w:p>
              </w:tc>
              <w:tc>
                <w:tcPr>
                  <w:tcW w:w="291" w:type="dxa"/>
                  <w:vMerge w:val="restart"/>
                </w:tcPr>
                <w:p w14:paraId="2E7D54E3" w14:textId="77777777" w:rsidR="00782C8A" w:rsidRPr="009F4149" w:rsidRDefault="00782C8A" w:rsidP="00782C8A">
                  <w:pPr>
                    <w:pStyle w:val="BoldText"/>
                  </w:pPr>
                </w:p>
              </w:tc>
              <w:tc>
                <w:tcPr>
                  <w:tcW w:w="4413" w:type="dxa"/>
                  <w:tcBorders>
                    <w:top w:val="single" w:sz="4" w:space="0" w:color="808080" w:themeColor="background1" w:themeShade="80"/>
                  </w:tcBorders>
                </w:tcPr>
                <w:p w14:paraId="192E46BC" w14:textId="1852048F" w:rsidR="00782C8A" w:rsidRDefault="00782C8A" w:rsidP="00782C8A">
                  <w:pPr>
                    <w:pStyle w:val="BoldText"/>
                  </w:pPr>
                  <w:r>
                    <w:t>Major/Minor</w:t>
                  </w:r>
                </w:p>
              </w:tc>
            </w:tr>
            <w:tr w:rsidR="00782C8A" w:rsidRPr="009F4149" w14:paraId="57204564" w14:textId="77777777" w:rsidTr="007C6FBB">
              <w:trPr>
                <w:gridAfter w:val="1"/>
                <w:wAfter w:w="83" w:type="dxa"/>
                <w:trHeight w:val="390"/>
              </w:trPr>
              <w:tc>
                <w:tcPr>
                  <w:tcW w:w="571" w:type="dxa"/>
                  <w:vMerge/>
                </w:tcPr>
                <w:p w14:paraId="0D3A8E42" w14:textId="77777777" w:rsidR="00782C8A" w:rsidRDefault="00782C8A" w:rsidP="009F4149">
                  <w:pPr>
                    <w:pStyle w:val="BoldText"/>
                  </w:pPr>
                </w:p>
              </w:tc>
              <w:tc>
                <w:tcPr>
                  <w:tcW w:w="4622" w:type="dxa"/>
                  <w:gridSpan w:val="3"/>
                  <w:vMerge/>
                </w:tcPr>
                <w:p w14:paraId="1A703BB1" w14:textId="77777777" w:rsidR="00782C8A" w:rsidRDefault="00782C8A" w:rsidP="00782C8A">
                  <w:pPr>
                    <w:pStyle w:val="BoldText"/>
                    <w:jc w:val="center"/>
                  </w:pPr>
                </w:p>
              </w:tc>
              <w:tc>
                <w:tcPr>
                  <w:tcW w:w="291" w:type="dxa"/>
                  <w:vMerge/>
                </w:tcPr>
                <w:p w14:paraId="5EAEB43D" w14:textId="77777777" w:rsidR="00782C8A" w:rsidRPr="009F4149" w:rsidRDefault="00782C8A" w:rsidP="00782C8A">
                  <w:pPr>
                    <w:pStyle w:val="BoldText"/>
                    <w:jc w:val="center"/>
                  </w:pPr>
                </w:p>
              </w:tc>
              <w:tc>
                <w:tcPr>
                  <w:tcW w:w="4413" w:type="dxa"/>
                </w:tcPr>
                <w:p w14:paraId="6F45782D" w14:textId="77777777" w:rsidR="00782C8A" w:rsidRDefault="00782C8A" w:rsidP="00782C8A">
                  <w:pPr>
                    <w:pStyle w:val="BoldText"/>
                    <w:jc w:val="center"/>
                  </w:pPr>
                </w:p>
              </w:tc>
            </w:tr>
            <w:tr w:rsidR="00361427" w:rsidRPr="009F4149" w14:paraId="585EAAC7" w14:textId="77777777" w:rsidTr="007C6FBB">
              <w:trPr>
                <w:gridAfter w:val="1"/>
                <w:wAfter w:w="83" w:type="dxa"/>
                <w:trHeight w:val="555"/>
              </w:trPr>
              <w:tc>
                <w:tcPr>
                  <w:tcW w:w="571" w:type="dxa"/>
                  <w:tcBorders>
                    <w:top w:val="single" w:sz="4" w:space="0" w:color="808080" w:themeColor="background1" w:themeShade="80"/>
                  </w:tcBorders>
                </w:tcPr>
                <w:p w14:paraId="2E0013D8" w14:textId="77777777" w:rsidR="00361427" w:rsidRDefault="00361427" w:rsidP="009F4149">
                  <w:pPr>
                    <w:pStyle w:val="BoldText"/>
                  </w:pPr>
                </w:p>
              </w:tc>
              <w:tc>
                <w:tcPr>
                  <w:tcW w:w="4622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14:paraId="6821FF8D" w14:textId="77777777" w:rsidR="00361427" w:rsidRDefault="00361427" w:rsidP="00782C8A">
                  <w:pPr>
                    <w:pStyle w:val="BoldText"/>
                  </w:pPr>
                  <w:r>
                    <w:t>Year in School</w:t>
                  </w:r>
                </w:p>
                <w:p w14:paraId="0F3B3707" w14:textId="77777777" w:rsidR="00361427" w:rsidRDefault="00361427" w:rsidP="00782C8A">
                  <w:pPr>
                    <w:pStyle w:val="BoldText"/>
                  </w:pPr>
                </w:p>
                <w:p w14:paraId="5405FFC3" w14:textId="2C0BF163" w:rsidR="00361427" w:rsidRDefault="00361427" w:rsidP="00782C8A">
                  <w:pPr>
                    <w:pStyle w:val="BoldText"/>
                  </w:pPr>
                </w:p>
              </w:tc>
              <w:tc>
                <w:tcPr>
                  <w:tcW w:w="291" w:type="dxa"/>
                </w:tcPr>
                <w:p w14:paraId="0531C1D2" w14:textId="77777777" w:rsidR="00361427" w:rsidRPr="009F4149" w:rsidRDefault="00361427" w:rsidP="00782C8A">
                  <w:pPr>
                    <w:pStyle w:val="BoldText"/>
                  </w:pPr>
                </w:p>
              </w:tc>
              <w:tc>
                <w:tcPr>
                  <w:tcW w:w="4413" w:type="dxa"/>
                  <w:tcBorders>
                    <w:top w:val="single" w:sz="4" w:space="0" w:color="808080" w:themeColor="background1" w:themeShade="80"/>
                  </w:tcBorders>
                </w:tcPr>
                <w:p w14:paraId="1E96700D" w14:textId="77777777" w:rsidR="00361427" w:rsidRDefault="00361427" w:rsidP="00782C8A">
                  <w:pPr>
                    <w:pStyle w:val="BoldText"/>
                  </w:pPr>
                  <w:r>
                    <w:t>GPA</w:t>
                  </w:r>
                </w:p>
                <w:p w14:paraId="60E550EE" w14:textId="2E794192" w:rsidR="00361427" w:rsidRDefault="00361427" w:rsidP="00782C8A">
                  <w:pPr>
                    <w:pStyle w:val="BoldText"/>
                  </w:pPr>
                </w:p>
              </w:tc>
            </w:tr>
            <w:tr w:rsidR="00361427" w:rsidRPr="009F4149" w14:paraId="0325C0B1" w14:textId="77777777" w:rsidTr="007C6FBB">
              <w:trPr>
                <w:gridAfter w:val="3"/>
                <w:wAfter w:w="4787" w:type="dxa"/>
                <w:trHeight w:val="555"/>
              </w:trPr>
              <w:tc>
                <w:tcPr>
                  <w:tcW w:w="571" w:type="dxa"/>
                  <w:tcBorders>
                    <w:top w:val="single" w:sz="4" w:space="0" w:color="808080" w:themeColor="background1" w:themeShade="80"/>
                  </w:tcBorders>
                </w:tcPr>
                <w:p w14:paraId="2DED1720" w14:textId="77777777" w:rsidR="00361427" w:rsidRDefault="00361427" w:rsidP="009F4149">
                  <w:pPr>
                    <w:pStyle w:val="BoldText"/>
                  </w:pPr>
                </w:p>
              </w:tc>
              <w:tc>
                <w:tcPr>
                  <w:tcW w:w="4622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14:paraId="7B9CF2C0" w14:textId="67E42199" w:rsidR="00361427" w:rsidRDefault="00361427" w:rsidP="009F4149">
                  <w:pPr>
                    <w:pStyle w:val="BoldText"/>
                  </w:pPr>
                  <w:r>
                    <w:t>Psychology Courses Taken</w:t>
                  </w:r>
                </w:p>
              </w:tc>
            </w:tr>
            <w:tr w:rsidR="00361427" w:rsidRPr="00410E03" w14:paraId="23061869" w14:textId="77777777" w:rsidTr="007C6FBB">
              <w:trPr>
                <w:gridAfter w:val="1"/>
                <w:wAfter w:w="83" w:type="dxa"/>
                <w:trHeight w:val="57"/>
              </w:trPr>
              <w:tc>
                <w:tcPr>
                  <w:tcW w:w="571" w:type="dxa"/>
                  <w:tcBorders>
                    <w:top w:val="single" w:sz="24" w:space="0" w:color="1F497D" w:themeColor="text2"/>
                  </w:tcBorders>
                </w:tcPr>
                <w:p w14:paraId="74DE3E07" w14:textId="77777777" w:rsidR="00361427" w:rsidRPr="00410E03" w:rsidRDefault="00361427" w:rsidP="00915359"/>
              </w:tc>
              <w:tc>
                <w:tcPr>
                  <w:tcW w:w="9326" w:type="dxa"/>
                  <w:gridSpan w:val="5"/>
                  <w:tcBorders>
                    <w:top w:val="single" w:sz="24" w:space="0" w:color="1F497D" w:themeColor="text2"/>
                  </w:tcBorders>
                </w:tcPr>
                <w:p w14:paraId="0844FB9E" w14:textId="77777777" w:rsidR="00361427" w:rsidRDefault="00361427" w:rsidP="00915359"/>
                <w:p w14:paraId="7DC6EB3D" w14:textId="533B91D3" w:rsidR="00361427" w:rsidRPr="00361427" w:rsidRDefault="00361427" w:rsidP="00361427">
                  <w:pPr>
                    <w:pStyle w:val="Default"/>
                    <w:rPr>
                      <w:rFonts w:asciiTheme="minorHAnsi" w:eastAsia="SimSun" w:hAnsiTheme="minorHAnsi" w:cs="Sylfaen"/>
                    </w:rPr>
                  </w:pPr>
                  <w:r w:rsidRPr="00361427">
                    <w:rPr>
                      <w:rFonts w:asciiTheme="minorHAnsi" w:eastAsia="SimSun" w:hAnsiTheme="minorHAnsi" w:cs="Sylfaen"/>
                    </w:rPr>
                    <w:t xml:space="preserve">Do you want to consider this position an independent study for course credit?  </w:t>
                  </w:r>
                </w:p>
                <w:sdt>
                  <w:sdtPr>
                    <w:id w:val="434867178"/>
                    <w:placeholder>
                      <w:docPart w:val="A9678056C89E42668B23246D831C4EC5"/>
                    </w:placeholder>
                    <w:showingPlcHdr/>
                    <w:comboBox>
                      <w:listItem w:value="Choose an item."/>
                      <w:listItem w:displayText="Yes" w:value="Yes"/>
                      <w:listItem w:displayText="No" w:value="No"/>
                    </w:comboBox>
                  </w:sdtPr>
                  <w:sdtEndPr/>
                  <w:sdtContent>
                    <w:p w14:paraId="2DB56590" w14:textId="6E9C3A48" w:rsidR="00361427" w:rsidRPr="00410E03" w:rsidRDefault="00361427" w:rsidP="00361427">
                      <w:pPr>
                        <w:jc w:val="both"/>
                      </w:pPr>
                      <w:r w:rsidRPr="00DB670A">
                        <w:rPr>
                          <w:rStyle w:val="PlaceholderText"/>
                        </w:rPr>
                        <w:t>Choose an item.</w:t>
                      </w:r>
                    </w:p>
                  </w:sdtContent>
                </w:sdt>
              </w:tc>
            </w:tr>
            <w:tr w:rsidR="00361427" w:rsidRPr="00410E03" w14:paraId="561122B7" w14:textId="77777777" w:rsidTr="007C6FBB">
              <w:trPr>
                <w:gridAfter w:val="1"/>
                <w:wAfter w:w="83" w:type="dxa"/>
                <w:trHeight w:val="414"/>
              </w:trPr>
              <w:tc>
                <w:tcPr>
                  <w:tcW w:w="571" w:type="dxa"/>
                </w:tcPr>
                <w:p w14:paraId="6ACEB3BD" w14:textId="77777777" w:rsidR="00361427" w:rsidRPr="00782C8A" w:rsidRDefault="00361427" w:rsidP="00915359">
                  <w:pPr>
                    <w:rPr>
                      <w:highlight w:val="yellow"/>
                    </w:rPr>
                  </w:pPr>
                </w:p>
              </w:tc>
              <w:tc>
                <w:tcPr>
                  <w:tcW w:w="9326" w:type="dxa"/>
                  <w:gridSpan w:val="5"/>
                </w:tcPr>
                <w:p w14:paraId="7FF8DC3D" w14:textId="77777777" w:rsidR="00361427" w:rsidRDefault="00361427" w:rsidP="00915359"/>
                <w:sdt>
                  <w:sdtPr>
                    <w:id w:val="900407897"/>
                    <w:placeholder>
                      <w:docPart w:val="DefaultPlaceholder_-1854013440"/>
                    </w:placeholder>
                  </w:sdtPr>
                  <w:sdtEndPr/>
                  <w:sdtContent>
                    <w:p w14:paraId="35C5F56A" w14:textId="77777777" w:rsidR="00782C8A" w:rsidRDefault="00782C8A" w:rsidP="00782C8A">
                      <w:pPr>
                        <w:jc w:val="both"/>
                      </w:pPr>
                      <w:r w:rsidRPr="00782C8A">
                        <w:t xml:space="preserve">Which semester(s) would you be available to do research? Check all that apply. Please note that we are only interested in students who can make a commitment </w:t>
                      </w:r>
                      <w:proofErr w:type="gramStart"/>
                      <w:r w:rsidRPr="00782C8A">
                        <w:t>of</w:t>
                      </w:r>
                      <w:proofErr w:type="gramEnd"/>
                      <w:r w:rsidRPr="00782C8A">
                        <w:t xml:space="preserve"> at least 2 semesters. The interviews are complex and require time for training; thus, longer term </w:t>
                      </w:r>
                      <w:proofErr w:type="spellStart"/>
                      <w:r w:rsidRPr="00782C8A">
                        <w:t>RAships</w:t>
                      </w:r>
                      <w:proofErr w:type="spellEnd"/>
                      <w:r w:rsidRPr="00782C8A">
                        <w:t xml:space="preserve"> will be more fruitful to you and the lab.</w:t>
                      </w:r>
                    </w:p>
                    <w:p w14:paraId="2EF3B26F" w14:textId="11BC35E0" w:rsidR="00782C8A" w:rsidRPr="00410E03" w:rsidRDefault="00D84DCE" w:rsidP="00782C8A">
                      <w:pPr>
                        <w:jc w:val="both"/>
                      </w:pPr>
                    </w:p>
                  </w:sdtContent>
                </w:sdt>
              </w:tc>
            </w:tr>
            <w:tr w:rsidR="00782C8A" w:rsidRPr="00410E03" w14:paraId="1D1F9891" w14:textId="77777777" w:rsidTr="007C6FBB">
              <w:trPr>
                <w:gridAfter w:val="1"/>
                <w:wAfter w:w="83" w:type="dxa"/>
                <w:trHeight w:val="414"/>
              </w:trPr>
              <w:tc>
                <w:tcPr>
                  <w:tcW w:w="571" w:type="dxa"/>
                </w:tcPr>
                <w:p w14:paraId="011000A3" w14:textId="77777777" w:rsidR="00782C8A" w:rsidRPr="00782C8A" w:rsidRDefault="00782C8A" w:rsidP="00915359">
                  <w:pPr>
                    <w:rPr>
                      <w:highlight w:val="yellow"/>
                    </w:rPr>
                  </w:pPr>
                </w:p>
              </w:tc>
              <w:tc>
                <w:tcPr>
                  <w:tcW w:w="9326" w:type="dxa"/>
                  <w:gridSpan w:val="5"/>
                </w:tcPr>
                <w:p w14:paraId="3CA2C369" w14:textId="77777777" w:rsidR="00782C8A" w:rsidRDefault="00782C8A" w:rsidP="00782C8A">
                  <w:pPr>
                    <w:jc w:val="left"/>
                  </w:pPr>
                  <w:r>
                    <w:t>Are you considering writing an Honors Thesis through HCOL or CAS?</w:t>
                  </w:r>
                </w:p>
                <w:sdt>
                  <w:sdtPr>
                    <w:id w:val="476659442"/>
                    <w:placeholder>
                      <w:docPart w:val="8D221778511A4EF8A382FC94509BF4CD"/>
                    </w:placeholder>
                    <w:showingPlcHdr/>
                    <w:comboBox>
                      <w:listItem w:value="Choose an item."/>
                      <w:listItem w:displayText="Yes" w:value="Yes"/>
                      <w:listItem w:displayText="No" w:value="No"/>
                    </w:comboBox>
                  </w:sdtPr>
                  <w:sdtEndPr/>
                  <w:sdtContent>
                    <w:p w14:paraId="5DF50DCF" w14:textId="0E4FD0E4" w:rsidR="00782C8A" w:rsidRDefault="00782C8A" w:rsidP="00782C8A">
                      <w:pPr>
                        <w:jc w:val="left"/>
                      </w:pPr>
                      <w:r w:rsidRPr="00DB670A">
                        <w:rPr>
                          <w:rStyle w:val="PlaceholderText"/>
                        </w:rPr>
                        <w:t>Choose an item.</w:t>
                      </w:r>
                    </w:p>
                  </w:sdtContent>
                </w:sdt>
              </w:tc>
            </w:tr>
            <w:tr w:rsidR="00782C8A" w:rsidRPr="00410E03" w14:paraId="2E999BDB" w14:textId="77777777" w:rsidTr="007C6FBB">
              <w:trPr>
                <w:gridAfter w:val="1"/>
                <w:wAfter w:w="83" w:type="dxa"/>
                <w:trHeight w:val="414"/>
              </w:trPr>
              <w:tc>
                <w:tcPr>
                  <w:tcW w:w="571" w:type="dxa"/>
                </w:tcPr>
                <w:p w14:paraId="018F03C0" w14:textId="77777777" w:rsidR="00782C8A" w:rsidRPr="00782C8A" w:rsidRDefault="00782C8A" w:rsidP="00915359">
                  <w:pPr>
                    <w:rPr>
                      <w:highlight w:val="yellow"/>
                    </w:rPr>
                  </w:pPr>
                </w:p>
              </w:tc>
              <w:tc>
                <w:tcPr>
                  <w:tcW w:w="9326" w:type="dxa"/>
                  <w:gridSpan w:val="5"/>
                </w:tcPr>
                <w:p w14:paraId="3BF43D77" w14:textId="77777777" w:rsidR="00782C8A" w:rsidRDefault="00B8338A" w:rsidP="00782C8A">
                  <w:pPr>
                    <w:jc w:val="left"/>
                  </w:pPr>
                  <w:r>
                    <w:t>If yes, are you considering requesting Dr. Murray-Close as your thesis advisor?</w:t>
                  </w:r>
                </w:p>
                <w:sdt>
                  <w:sdtPr>
                    <w:id w:val="-1818479355"/>
                    <w:placeholder>
                      <w:docPart w:val="B7E4E907B1554FA8A90F1F67AB982F5A"/>
                    </w:placeholder>
                    <w:showingPlcHdr/>
                    <w:comboBox>
                      <w:listItem w:value="Choose an item."/>
                      <w:listItem w:displayText="Yes" w:value="Yes"/>
                      <w:listItem w:displayText="No" w:value="No"/>
                    </w:comboBox>
                  </w:sdtPr>
                  <w:sdtEndPr/>
                  <w:sdtContent>
                    <w:p w14:paraId="668F9D7C" w14:textId="204D44E7" w:rsidR="00B8338A" w:rsidRDefault="00B8338A" w:rsidP="00782C8A">
                      <w:pPr>
                        <w:jc w:val="left"/>
                      </w:pPr>
                      <w:r w:rsidRPr="00DB670A">
                        <w:rPr>
                          <w:rStyle w:val="PlaceholderText"/>
                        </w:rPr>
                        <w:t>Choose an item.</w:t>
                      </w:r>
                    </w:p>
                  </w:sdtContent>
                </w:sdt>
              </w:tc>
            </w:tr>
            <w:tr w:rsidR="00782C8A" w:rsidRPr="00410E03" w14:paraId="0D277EE2" w14:textId="77777777" w:rsidTr="007C6FBB">
              <w:trPr>
                <w:gridAfter w:val="6"/>
                <w:wAfter w:w="9409" w:type="dxa"/>
                <w:trHeight w:val="346"/>
              </w:trPr>
              <w:tc>
                <w:tcPr>
                  <w:tcW w:w="571" w:type="dxa"/>
                </w:tcPr>
                <w:p w14:paraId="61F1AECE" w14:textId="77777777" w:rsidR="00782C8A" w:rsidRDefault="00782C8A" w:rsidP="0035052D">
                  <w:pPr>
                    <w:pStyle w:val="BoldText"/>
                  </w:pPr>
                </w:p>
                <w:p w14:paraId="1DA072B0" w14:textId="77777777" w:rsidR="00782C8A" w:rsidRDefault="00782C8A" w:rsidP="0035052D">
                  <w:pPr>
                    <w:pStyle w:val="BoldText"/>
                  </w:pPr>
                </w:p>
              </w:tc>
            </w:tr>
            <w:tr w:rsidR="00782C8A" w:rsidRPr="00410E03" w14:paraId="2C0FEEF7" w14:textId="77777777" w:rsidTr="007C6FBB">
              <w:trPr>
                <w:gridAfter w:val="6"/>
                <w:wAfter w:w="9409" w:type="dxa"/>
                <w:trHeight w:val="346"/>
              </w:trPr>
              <w:tc>
                <w:tcPr>
                  <w:tcW w:w="571" w:type="dxa"/>
                </w:tcPr>
                <w:p w14:paraId="4A72AAD1" w14:textId="77777777" w:rsidR="00782C8A" w:rsidRDefault="00782C8A" w:rsidP="0035052D">
                  <w:pPr>
                    <w:pStyle w:val="BoldText"/>
                  </w:pPr>
                </w:p>
              </w:tc>
            </w:tr>
            <w:tr w:rsidR="00782C8A" w:rsidRPr="00410E03" w14:paraId="00EFEA24" w14:textId="77777777" w:rsidTr="007C6FBB">
              <w:trPr>
                <w:gridAfter w:val="4"/>
                <w:wAfter w:w="6134" w:type="dxa"/>
                <w:trHeight w:val="346"/>
              </w:trPr>
              <w:tc>
                <w:tcPr>
                  <w:tcW w:w="571" w:type="dxa"/>
                  <w:tcBorders>
                    <w:bottom w:val="single" w:sz="4" w:space="0" w:color="808080" w:themeColor="background1" w:themeShade="80"/>
                  </w:tcBorders>
                </w:tcPr>
                <w:p w14:paraId="0DE49369" w14:textId="77777777" w:rsidR="00782C8A" w:rsidRPr="00410E03" w:rsidRDefault="00782C8A" w:rsidP="00915359"/>
              </w:tc>
              <w:tc>
                <w:tcPr>
                  <w:tcW w:w="2975" w:type="dxa"/>
                  <w:tcBorders>
                    <w:bottom w:val="single" w:sz="4" w:space="0" w:color="808080" w:themeColor="background1" w:themeShade="80"/>
                  </w:tcBorders>
                </w:tcPr>
                <w:p w14:paraId="3F3B6118" w14:textId="62EC9969" w:rsidR="00782C8A" w:rsidRPr="00410E03" w:rsidRDefault="00B8338A" w:rsidP="00B8338A">
                  <w:pPr>
                    <w:tabs>
                      <w:tab w:val="left" w:pos="900"/>
                      <w:tab w:val="center" w:pos="1405"/>
                    </w:tabs>
                    <w:jc w:val="left"/>
                  </w:pP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</w:p>
              </w:tc>
              <w:tc>
                <w:tcPr>
                  <w:tcW w:w="300" w:type="dxa"/>
                </w:tcPr>
                <w:p w14:paraId="6408AA03" w14:textId="77777777" w:rsidR="00782C8A" w:rsidRPr="00410E03" w:rsidRDefault="00782C8A" w:rsidP="00915359"/>
              </w:tc>
            </w:tr>
            <w:tr w:rsidR="00B8338A" w:rsidRPr="009F4149" w14:paraId="7E2BD63E" w14:textId="77777777" w:rsidTr="007C6FBB">
              <w:trPr>
                <w:gridAfter w:val="6"/>
                <w:wAfter w:w="9409" w:type="dxa"/>
                <w:trHeight w:val="346"/>
              </w:trPr>
              <w:tc>
                <w:tcPr>
                  <w:tcW w:w="571" w:type="dxa"/>
                </w:tcPr>
                <w:p w14:paraId="59F3340D" w14:textId="77777777" w:rsidR="00B8338A" w:rsidRDefault="00B8338A" w:rsidP="009F4149">
                  <w:pPr>
                    <w:pStyle w:val="BoldText"/>
                  </w:pPr>
                </w:p>
                <w:p w14:paraId="1C4D4889" w14:textId="77777777" w:rsidR="00B8338A" w:rsidRDefault="00B8338A" w:rsidP="009F4149">
                  <w:pPr>
                    <w:pStyle w:val="BoldText"/>
                  </w:pPr>
                </w:p>
                <w:p w14:paraId="149BD1C9" w14:textId="77777777" w:rsidR="00B8338A" w:rsidRPr="009F4149" w:rsidRDefault="00B8338A" w:rsidP="009F4149">
                  <w:pPr>
                    <w:pStyle w:val="BoldText"/>
                  </w:pPr>
                </w:p>
              </w:tc>
            </w:tr>
            <w:tr w:rsidR="00B84725" w:rsidRPr="009F4149" w14:paraId="62786A43" w14:textId="77777777" w:rsidTr="007C6FBB">
              <w:trPr>
                <w:trHeight w:val="346"/>
              </w:trPr>
              <w:tc>
                <w:tcPr>
                  <w:tcW w:w="9980" w:type="dxa"/>
                  <w:gridSpan w:val="7"/>
                </w:tcPr>
                <w:p w14:paraId="479551BF" w14:textId="6C1DBA38" w:rsidR="00B84725" w:rsidRDefault="007C6FBB" w:rsidP="009F4149">
                  <w:pPr>
                    <w:pStyle w:val="BoldText"/>
                  </w:pPr>
                  <w:r>
                    <w:t>Do you have prior research experience</w:t>
                  </w:r>
                  <w:r>
                    <w:br/>
                  </w:r>
                  <w:sdt>
                    <w:sdtPr>
                      <w:id w:val="-1672562304"/>
                      <w:placeholder>
                        <w:docPart w:val="DefaultPlaceholder_-1854013438"/>
                      </w:placeholder>
                      <w:showingPlcHdr/>
                      <w:comboBox>
                        <w:listItem w:value="Choose an item."/>
                        <w:listItem w:displayText="Yes" w:value="Yes"/>
                        <w:listItem w:displayText="No" w:value="No"/>
                      </w:comboBox>
                    </w:sdtPr>
                    <w:sdtContent>
                      <w:r w:rsidRPr="00DB670A">
                        <w:rPr>
                          <w:rStyle w:val="PlaceholderText"/>
                        </w:rPr>
                        <w:t>Choose an item.</w:t>
                      </w:r>
                    </w:sdtContent>
                  </w:sdt>
                </w:p>
                <w:sdt>
                  <w:sdtPr>
                    <w:id w:val="1465389665"/>
                    <w:placeholder>
                      <w:docPart w:val="DefaultPlaceholder_-1854013440"/>
                    </w:placeholder>
                  </w:sdtPr>
                  <w:sdtContent>
                    <w:p w14:paraId="382384BB" w14:textId="22C255BB" w:rsidR="007C6FBB" w:rsidRDefault="007324AF" w:rsidP="009F4149">
                      <w:pPr>
                        <w:pStyle w:val="BoldText"/>
                      </w:pPr>
                      <w:r>
                        <w:t>If yes, briefly describe the nature of your research experience.</w:t>
                      </w:r>
                    </w:p>
                    <w:p w14:paraId="37E663F0" w14:textId="77777777" w:rsidR="007324AF" w:rsidRDefault="007324AF" w:rsidP="009F4149">
                      <w:pPr>
                        <w:pStyle w:val="BoldText"/>
                      </w:pPr>
                    </w:p>
                    <w:p w14:paraId="0F2BF872" w14:textId="77777777" w:rsidR="007324AF" w:rsidRDefault="007324AF" w:rsidP="009F4149">
                      <w:pPr>
                        <w:pStyle w:val="BoldText"/>
                      </w:pPr>
                    </w:p>
                    <w:p w14:paraId="1AA144C0" w14:textId="77777777" w:rsidR="007324AF" w:rsidRDefault="007324AF" w:rsidP="009F4149">
                      <w:pPr>
                        <w:pStyle w:val="BoldText"/>
                      </w:pPr>
                    </w:p>
                  </w:sdtContent>
                </w:sdt>
                <w:p w14:paraId="0A903E5D" w14:textId="77777777" w:rsidR="007C6FBB" w:rsidRDefault="007C6FBB" w:rsidP="009F4149">
                  <w:pPr>
                    <w:pStyle w:val="BoldText"/>
                  </w:pPr>
                </w:p>
                <w:sdt>
                  <w:sdtPr>
                    <w:id w:val="-706026077"/>
                    <w:placeholder>
                      <w:docPart w:val="DefaultPlaceholder_-1854013440"/>
                    </w:placeholder>
                  </w:sdtPr>
                  <w:sdtContent>
                    <w:p w14:paraId="345EC812" w14:textId="488B613E" w:rsidR="007324AF" w:rsidRDefault="00B03458" w:rsidP="009F4149">
                      <w:pPr>
                        <w:pStyle w:val="BoldText"/>
                      </w:pPr>
                      <w:r>
                        <w:t>Why are you interested in this position?</w:t>
                      </w:r>
                    </w:p>
                    <w:p w14:paraId="790821BE" w14:textId="77777777" w:rsidR="00B03458" w:rsidRDefault="00B03458" w:rsidP="009F4149">
                      <w:pPr>
                        <w:pStyle w:val="BoldText"/>
                      </w:pPr>
                    </w:p>
                    <w:p w14:paraId="0204AB8C" w14:textId="77777777" w:rsidR="00B03458" w:rsidRDefault="00B03458" w:rsidP="009F4149">
                      <w:pPr>
                        <w:pStyle w:val="BoldText"/>
                      </w:pPr>
                    </w:p>
                    <w:p w14:paraId="082B89EF" w14:textId="77777777" w:rsidR="00B03458" w:rsidRDefault="00B03458" w:rsidP="009F4149">
                      <w:pPr>
                        <w:pStyle w:val="BoldText"/>
                      </w:pPr>
                    </w:p>
                    <w:p w14:paraId="4217AF0C" w14:textId="77777777" w:rsidR="00B03458" w:rsidRDefault="00B03458" w:rsidP="009F4149">
                      <w:pPr>
                        <w:pStyle w:val="BoldText"/>
                      </w:pPr>
                    </w:p>
                  </w:sdtContent>
                </w:sdt>
                <w:p w14:paraId="35880318" w14:textId="36403212" w:rsidR="007324AF" w:rsidRDefault="00641AD1" w:rsidP="009F4149">
                  <w:pPr>
                    <w:pStyle w:val="BoldText"/>
                  </w:pPr>
                  <w:r>
                    <w:t>Do you have any experience working with children?</w:t>
                  </w:r>
                </w:p>
                <w:sdt>
                  <w:sdtPr>
                    <w:id w:val="458223299"/>
                    <w:placeholder>
                      <w:docPart w:val="DefaultPlaceholder_-1854013438"/>
                    </w:placeholder>
                    <w:showingPlcHdr/>
                    <w:comboBox>
                      <w:listItem w:value="Choose an item."/>
                      <w:listItem w:displayText="Yes" w:value="Yes"/>
                      <w:listItem w:displayText="No" w:value="No"/>
                    </w:comboBox>
                  </w:sdtPr>
                  <w:sdtContent>
                    <w:p w14:paraId="09DD58C9" w14:textId="0DA0C685" w:rsidR="00641AD1" w:rsidRDefault="00641AD1" w:rsidP="009F4149">
                      <w:pPr>
                        <w:pStyle w:val="BoldText"/>
                      </w:pPr>
                      <w:r w:rsidRPr="00DB670A">
                        <w:rPr>
                          <w:rStyle w:val="PlaceholderText"/>
                        </w:rPr>
                        <w:t>Choose an item.</w:t>
                      </w:r>
                    </w:p>
                  </w:sdtContent>
                </w:sdt>
                <w:sdt>
                  <w:sdtPr>
                    <w:id w:val="1861469365"/>
                    <w:placeholder>
                      <w:docPart w:val="DefaultPlaceholder_-1854013440"/>
                    </w:placeholder>
                  </w:sdtPr>
                  <w:sdtContent>
                    <w:p w14:paraId="70CD1DB6" w14:textId="5656401E" w:rsidR="00B03458" w:rsidRDefault="00641AD1" w:rsidP="009F4149">
                      <w:pPr>
                        <w:pStyle w:val="BoldText"/>
                      </w:pPr>
                      <w:r>
                        <w:t xml:space="preserve">If yes, please briefly describe </w:t>
                      </w:r>
                      <w:r w:rsidR="009D54CC">
                        <w:t>your experiences working with children.</w:t>
                      </w:r>
                    </w:p>
                    <w:p w14:paraId="6F0667B4" w14:textId="77777777" w:rsidR="009D54CC" w:rsidRDefault="009D54CC" w:rsidP="009F4149">
                      <w:pPr>
                        <w:pStyle w:val="BoldText"/>
                      </w:pPr>
                    </w:p>
                    <w:p w14:paraId="0FC8C2B3" w14:textId="77777777" w:rsidR="009D54CC" w:rsidRDefault="00641AD1" w:rsidP="009F4149">
                      <w:pPr>
                        <w:pStyle w:val="BoldText"/>
                      </w:pPr>
                    </w:p>
                  </w:sdtContent>
                </w:sdt>
                <w:p w14:paraId="1DAC6758" w14:textId="59DD01CC" w:rsidR="009F5A3D" w:rsidRDefault="009F5A3D" w:rsidP="009F5A3D">
                  <w:pPr>
                    <w:rPr>
                      <w:rFonts w:ascii="Sylfaen" w:hAnsi="Sylfaen" w:cs="Sylfaen"/>
                    </w:rPr>
                  </w:pPr>
                  <w:r w:rsidRPr="00AC2816">
                    <w:rPr>
                      <w:rFonts w:ascii="Sylfaen" w:hAnsi="Sylfaen" w:cs="Sylfaen"/>
                    </w:rPr>
                    <w:t xml:space="preserve">Thank you for taking the time to fill out this application. </w:t>
                  </w:r>
                  <w:r>
                    <w:rPr>
                      <w:rFonts w:ascii="Sylfaen" w:hAnsi="Sylfaen" w:cs="Sylfaen"/>
                    </w:rPr>
                    <w:t>Please email your application to Dr. Murray-Close (</w:t>
                  </w:r>
                  <w:hyperlink r:id="rId7" w:history="1">
                    <w:r w:rsidRPr="00DB670A">
                      <w:rPr>
                        <w:rStyle w:val="Hyperlink"/>
                        <w:rFonts w:ascii="Sylfaen" w:hAnsi="Sylfaen" w:cs="Sylfaen"/>
                      </w:rPr>
                      <w:t>dmurrayc@uvm.edu</w:t>
                    </w:r>
                  </w:hyperlink>
                  <w:r>
                    <w:rPr>
                      <w:rFonts w:ascii="Sylfaen" w:hAnsi="Sylfaen" w:cs="Sylfaen"/>
                    </w:rPr>
                    <w:t xml:space="preserve">). </w:t>
                  </w:r>
                  <w:r w:rsidRPr="00AC2816">
                    <w:rPr>
                      <w:rFonts w:ascii="Sylfaen" w:hAnsi="Sylfaen" w:cs="Sylfaen"/>
                    </w:rPr>
                    <w:t>We will contact you as soon as we can. If there are no current positions available, would you like us to contact you for a future position?</w:t>
                  </w:r>
                </w:p>
                <w:sdt>
                  <w:sdtPr>
                    <w:rPr>
                      <w:rFonts w:ascii="Sylfaen" w:hAnsi="Sylfaen" w:cs="Sylfaen"/>
                    </w:rPr>
                    <w:id w:val="-563017853"/>
                    <w:placeholder>
                      <w:docPart w:val="DefaultPlaceholder_-1854013438"/>
                    </w:placeholder>
                    <w:showingPlcHdr/>
                    <w:comboBox>
                      <w:listItem w:value="Choose an item."/>
                      <w:listItem w:displayText="Yes" w:value="Yes"/>
                      <w:listItem w:displayText="No" w:value="No"/>
                    </w:comboBox>
                  </w:sdtPr>
                  <w:sdtContent>
                    <w:p w14:paraId="6F79B895" w14:textId="40143F8C" w:rsidR="00D84DCE" w:rsidRPr="00D84DCE" w:rsidRDefault="009F5A3D" w:rsidP="00D84DCE">
                      <w:pPr>
                        <w:rPr>
                          <w:rFonts w:ascii="Sylfaen" w:hAnsi="Sylfaen" w:cs="Sylfaen"/>
                        </w:rPr>
                      </w:pPr>
                      <w:r w:rsidRPr="00DB670A">
                        <w:rPr>
                          <w:rStyle w:val="PlaceholderText"/>
                        </w:rPr>
                        <w:t>Choose an item</w:t>
                      </w:r>
                    </w:p>
                  </w:sdtContent>
                </w:sdt>
                <w:p w14:paraId="60ACDBC8" w14:textId="77777777" w:rsidR="009D54CC" w:rsidRDefault="009D54CC" w:rsidP="009F4149">
                  <w:pPr>
                    <w:pStyle w:val="BoldText"/>
                  </w:pPr>
                </w:p>
              </w:tc>
            </w:tr>
          </w:tbl>
          <w:p w14:paraId="0EA9839E" w14:textId="557A52C4" w:rsidR="00265218" w:rsidRPr="00410E03" w:rsidRDefault="00265218" w:rsidP="004456B5"/>
        </w:tc>
        <w:tc>
          <w:tcPr>
            <w:tcW w:w="167" w:type="pct"/>
            <w:shd w:val="clear" w:color="auto" w:fill="auto"/>
          </w:tcPr>
          <w:p w14:paraId="182AFE19" w14:textId="77777777" w:rsidR="00265218" w:rsidRPr="00410E03" w:rsidRDefault="00265218" w:rsidP="00CF31BB"/>
        </w:tc>
      </w:tr>
    </w:tbl>
    <w:p w14:paraId="1985E0AD" w14:textId="77777777" w:rsidR="00463B35" w:rsidRPr="00410E03" w:rsidRDefault="00463B35" w:rsidP="00D84DCE">
      <w:pPr>
        <w:jc w:val="both"/>
      </w:pPr>
    </w:p>
    <w:sectPr w:rsidR="00463B35" w:rsidRPr="00410E03" w:rsidSect="002C215D">
      <w:headerReference w:type="default" r:id="rId8"/>
      <w:footerReference w:type="default" r:id="rId9"/>
      <w:pgSz w:w="12240" w:h="15840" w:code="1"/>
      <w:pgMar w:top="1728" w:right="720" w:bottom="1728" w:left="720" w:header="706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342986" w14:textId="77777777" w:rsidR="00361427" w:rsidRDefault="00361427" w:rsidP="00CF31BB">
      <w:r>
        <w:separator/>
      </w:r>
    </w:p>
  </w:endnote>
  <w:endnote w:type="continuationSeparator" w:id="0">
    <w:p w14:paraId="12327139" w14:textId="77777777" w:rsidR="00361427" w:rsidRDefault="00361427" w:rsidP="00CF3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3596"/>
      <w:gridCol w:w="3597"/>
      <w:gridCol w:w="3597"/>
    </w:tblGrid>
    <w:tr w:rsidR="003071A0" w:rsidRPr="009F4149" w14:paraId="0A846B7D" w14:textId="77777777" w:rsidTr="009F4149">
      <w:trPr>
        <w:trHeight w:val="288"/>
      </w:trPr>
      <w:tc>
        <w:tcPr>
          <w:tcW w:w="3596" w:type="dxa"/>
          <w:shd w:val="clear" w:color="auto" w:fill="auto"/>
          <w:vAlign w:val="center"/>
        </w:tcPr>
        <w:p w14:paraId="78866EE9" w14:textId="5A769D54" w:rsidR="003071A0" w:rsidRPr="009F4149" w:rsidRDefault="003071A0" w:rsidP="009F4149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5859C773" w14:textId="137E85CC" w:rsidR="003071A0" w:rsidRPr="009F4149" w:rsidRDefault="003071A0" w:rsidP="009F4149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0745596D" w14:textId="77DF9442" w:rsidR="003071A0" w:rsidRPr="009F4149" w:rsidRDefault="003071A0" w:rsidP="009F4149">
          <w:pPr>
            <w:pStyle w:val="Contacts"/>
          </w:pPr>
        </w:p>
      </w:tc>
    </w:tr>
    <w:tr w:rsidR="003071A0" w:rsidRPr="009F4149" w14:paraId="2E955856" w14:textId="77777777" w:rsidTr="009F4149">
      <w:trPr>
        <w:trHeight w:val="20"/>
      </w:trPr>
      <w:tc>
        <w:tcPr>
          <w:tcW w:w="3596" w:type="dxa"/>
          <w:shd w:val="clear" w:color="auto" w:fill="auto"/>
          <w:vAlign w:val="center"/>
        </w:tcPr>
        <w:p w14:paraId="151C596E" w14:textId="77777777" w:rsidR="003071A0" w:rsidRPr="009F4149" w:rsidRDefault="003071A0" w:rsidP="009F4149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7B9F7B38" w14:textId="77777777" w:rsidR="003071A0" w:rsidRPr="009F4149" w:rsidRDefault="003071A0" w:rsidP="009F4149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3046FE45" w14:textId="77777777" w:rsidR="003071A0" w:rsidRPr="009F4149" w:rsidRDefault="003071A0" w:rsidP="009F4149">
          <w:pPr>
            <w:pStyle w:val="Contacts"/>
          </w:pPr>
        </w:p>
      </w:tc>
    </w:tr>
    <w:tr w:rsidR="00AE3FB7" w:rsidRPr="009F4149" w14:paraId="4BDA7B8E" w14:textId="77777777" w:rsidTr="002D3842">
      <w:tc>
        <w:tcPr>
          <w:tcW w:w="3596" w:type="dxa"/>
          <w:shd w:val="clear" w:color="auto" w:fill="auto"/>
          <w:vAlign w:val="center"/>
        </w:tcPr>
        <w:p w14:paraId="326AA8B8" w14:textId="1C377A9C" w:rsidR="00AE3FB7" w:rsidRPr="009F4149" w:rsidRDefault="00B8338A" w:rsidP="009F4149">
          <w:pPr>
            <w:pStyle w:val="Contacts"/>
          </w:pPr>
          <w:r>
            <w:t>UVM Social Development Lab</w:t>
          </w:r>
        </w:p>
      </w:tc>
      <w:tc>
        <w:tcPr>
          <w:tcW w:w="3597" w:type="dxa"/>
          <w:shd w:val="clear" w:color="auto" w:fill="auto"/>
          <w:vAlign w:val="center"/>
        </w:tcPr>
        <w:p w14:paraId="40D76DA4" w14:textId="019B4CB6" w:rsidR="00AE3FB7" w:rsidRPr="009F4149" w:rsidRDefault="00B8338A" w:rsidP="009F4149">
          <w:pPr>
            <w:pStyle w:val="Contacts"/>
          </w:pPr>
          <w:r>
            <w:t>dmurrayc@uvm.edu</w:t>
          </w:r>
        </w:p>
      </w:tc>
      <w:tc>
        <w:tcPr>
          <w:tcW w:w="3597" w:type="dxa"/>
          <w:shd w:val="clear" w:color="auto" w:fill="auto"/>
          <w:vAlign w:val="center"/>
        </w:tcPr>
        <w:p w14:paraId="2395FB68" w14:textId="5D7262F5" w:rsidR="00AE3FB7" w:rsidRPr="009F4149" w:rsidRDefault="00AE3FB7" w:rsidP="009F4149">
          <w:pPr>
            <w:pStyle w:val="Contacts"/>
          </w:pPr>
        </w:p>
      </w:tc>
    </w:tr>
  </w:tbl>
  <w:p w14:paraId="17C2C7F6" w14:textId="77777777" w:rsidR="00835DE8" w:rsidRDefault="009F4149" w:rsidP="009F4149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6944" behindDoc="1" locked="0" layoutInCell="1" allowOverlap="1" wp14:anchorId="39767386" wp14:editId="103AB96B">
              <wp:simplePos x="0" y="0"/>
              <wp:positionH relativeFrom="margin">
                <wp:align>left</wp:align>
              </wp:positionH>
              <wp:positionV relativeFrom="page">
                <wp:align>bottom</wp:align>
              </wp:positionV>
              <wp:extent cx="6784848" cy="978408"/>
              <wp:effectExtent l="0" t="0" r="16510" b="0"/>
              <wp:wrapNone/>
              <wp:docPr id="15" name="Group 1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84848" cy="978408"/>
                        <a:chOff x="922640" y="933265"/>
                        <a:chExt cx="6785581" cy="981870"/>
                      </a:xfrm>
                    </wpg:grpSpPr>
                    <wps:wsp>
                      <wps:cNvPr id="17" name="Rectangle 17"/>
                      <wps:cNvSpPr/>
                      <wps:spPr>
                        <a:xfrm>
                          <a:off x="923925" y="971550"/>
                          <a:ext cx="6784296" cy="9435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Rectangle"/>
                      <wps:cNvSpPr>
                        <a:spLocks/>
                      </wps:cNvSpPr>
                      <wps:spPr>
                        <a:xfrm>
                          <a:off x="922640" y="933265"/>
                          <a:ext cx="6785566" cy="38099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solidFill>
                            <a:schemeClr val="tx2"/>
                          </a:solidFill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EDB76A7" id="Group 15" o:spid="_x0000_s1026" alt="&quot;&quot;" style="position:absolute;margin-left:0;margin-top:0;width:534.25pt;height:77.05pt;z-index:-251649536;mso-position-horizontal:left;mso-position-horizontal-relative:margin;mso-position-vertical:bottom;mso-position-vertical-relative:page;mso-width-relative:margin;mso-height-relative:margin" coordorigin="9226,9332" coordsize="67855,9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">
              <v:rect id="Rectangle 17" o:spid="_x0000_s1027" style="position:absolute;left:9239;top:9715;width:67843;height:94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" fillcolor="#f2f2f2 [3052]" stroked="f" strokeweight="1pt"/>
              <v:rect id="Rectangle" o:spid="_x0000_s1028" style="position:absolute;left:9226;top:9332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" fillcolor="#1f497d [3215]" strokecolor="#1f497d [3215]" strokeweight="1pt">
                <v:stroke miterlimit="4"/>
                <v:path arrowok="t"/>
                <v:textbox inset="3pt,3pt,3pt,3pt"/>
              </v:rect>
              <w10:wrap anchorx="margin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49A033" w14:textId="77777777" w:rsidR="00361427" w:rsidRDefault="00361427" w:rsidP="00CF31BB">
      <w:r>
        <w:separator/>
      </w:r>
    </w:p>
  </w:footnote>
  <w:footnote w:type="continuationSeparator" w:id="0">
    <w:p w14:paraId="208589F1" w14:textId="77777777" w:rsidR="00361427" w:rsidRDefault="00361427" w:rsidP="00CF31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C170CF" w14:textId="607E6C5A" w:rsidR="00BC1B68" w:rsidRPr="00835DE8" w:rsidRDefault="00835DE8" w:rsidP="00410E03">
    <w:pPr>
      <w:pStyle w:val="Header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5920" behindDoc="1" locked="0" layoutInCell="1" allowOverlap="1" wp14:anchorId="70F80ED0" wp14:editId="02C5342E">
              <wp:simplePos x="0" y="0"/>
              <wp:positionH relativeFrom="column">
                <wp:posOffset>34925</wp:posOffset>
              </wp:positionH>
              <wp:positionV relativeFrom="paragraph">
                <wp:posOffset>-1707515</wp:posOffset>
              </wp:positionV>
              <wp:extent cx="6858000" cy="9775635"/>
              <wp:effectExtent l="0" t="0" r="19050" b="0"/>
              <wp:wrapNone/>
              <wp:docPr id="13" name="Group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9775635"/>
                        <a:chOff x="0" y="0"/>
                        <a:chExt cx="6858000" cy="9775635"/>
                      </a:xfrm>
                    </wpg:grpSpPr>
                    <wpg:grpSp>
                      <wpg:cNvPr id="2" name="Group 2"/>
                      <wpg:cNvGrpSpPr>
                        <a:grpSpLocks/>
                      </wpg:cNvGrpSpPr>
                      <wpg:grpSpPr>
                        <a:xfrm>
                          <a:off x="0" y="2762250"/>
                          <a:ext cx="6858000" cy="7013385"/>
                          <a:chOff x="-1" y="0"/>
                          <a:chExt cx="6858171" cy="7013397"/>
                        </a:xfrm>
                      </wpg:grpSpPr>
                      <wpg:grpSp>
                        <wpg:cNvPr id="9" name="Group 1"/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6854952" cy="7013397"/>
                            <a:chOff x="0" y="-14630"/>
                            <a:chExt cx="6854952" cy="7013397"/>
                          </a:xfrm>
                        </wpg:grpSpPr>
                        <wps:wsp>
                          <wps:cNvPr id="20" name="Rectangle"/>
                          <wps:cNvSpPr>
                            <a:spLocks/>
                          </wps:cNvSpPr>
                          <wps:spPr>
                            <a:xfrm>
                              <a:off x="73152" y="-14630"/>
                              <a:ext cx="6781800" cy="7013397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75000"/>
                                <a:alpha val="20000"/>
                              </a:schemeClr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" name="Rectangle"/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785610" cy="693547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chemeClr val="tx2">
                                  <a:alpha val="30000"/>
                                </a:schemeClr>
                              </a:solidFill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grpSp>
                      <wps:wsp>
                        <wps:cNvPr id="22" name="Rectangle"/>
                        <wps:cNvSpPr>
                          <a:spLocks/>
                        </wps:cNvSpPr>
                        <wps:spPr>
                          <a:xfrm>
                            <a:off x="-1" y="0"/>
                            <a:ext cx="6858171" cy="3810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 w="12700">
                            <a:solidFill>
                              <a:schemeClr val="tx2"/>
                            </a:solidFill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wps:wsp>
                      <wps:cNvPr id="5" name="Rectangle 5"/>
                      <wps:cNvSpPr/>
                      <wps:spPr>
                        <a:xfrm>
                          <a:off x="0" y="1295400"/>
                          <a:ext cx="6858000" cy="147571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10" title="Background Image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/>
                        </pic:cNvPicPr>
                      </pic:nvPicPr>
                      <pic:blipFill rotWithShape="1">
                        <a:blip r:embed="rId1">
                          <a:alphaModFix amt="40000"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" r="695" b="35622"/>
                        <a:stretch/>
                      </pic:blipFill>
                      <pic:spPr bwMode="auto">
                        <a:xfrm>
                          <a:off x="0" y="0"/>
                          <a:ext cx="6857365" cy="27705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4" name="Round Same Side Corner Rectangle 14"/>
                      <wps:cNvSpPr/>
                      <wps:spPr>
                        <a:xfrm rot="10800000">
                          <a:off x="276225" y="1295400"/>
                          <a:ext cx="885819" cy="857227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E267C1D" id="Group 13" o:spid="_x0000_s1026" alt="&quot;&quot;" style="position:absolute;margin-left:2.75pt;margin-top:-134.45pt;width:540pt;height:769.75pt;z-index:-251650560;mso-height-relative:margin" coordsize="68580,97756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">
              <v:group id="Group 2" o:spid="_x0000_s1027" style="position:absolute;top:27622;width:68580;height:70134" coordorigin="" coordsize="68581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group id="Group 1" o:spid="_x0000_s1028" style="position:absolute;width:68549;height:70133" coordorigin=",-146" coordsize="68549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ect id="Rectangle" o:spid="_x0000_s1029" style="position:absolute;left:731;top:-146;width:67818;height:70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" fillcolor="#17365d [2415]" stroked="f" strokeweight="1pt">
                    <v:fill opacity="13107f"/>
                    <v:stroke miterlimit="4"/>
                    <v:textbox inset="3pt,3pt,3pt,3pt"/>
                  </v:rect>
                  <v:rect id="Rectangle" o:spid="_x0000_s1030" style="position:absolute;width:67856;height:69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" fillcolor="window" strokecolor="#1f497d [3215]" strokeweight="1pt">
                    <v:stroke opacity="19789f" miterlimit="4"/>
                    <v:path arrowok="t"/>
                    <v:textbox inset="3pt,3pt,3pt,3pt"/>
                  </v:rect>
                </v:group>
                <v:rect id="Rectangle" o:spid="_x0000_s1031" style="position:absolute;width:685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" fillcolor="#1f497d [3215]" strokecolor="#1f497d [3215]" strokeweight="1pt">
                  <v:stroke miterlimit="4"/>
                  <v:path arrowok="t"/>
                  <v:textbox inset="3pt,3pt,3pt,3pt"/>
                </v:rect>
              </v:group>
              <v:rect id="Rectangle 5" o:spid="_x0000_s1032" style="position:absolute;top:12954;width:68580;height:147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" fillcolor="#1f497d [3215]" stroked="f" strokeweight="1pt">
                <v:fill color2="#548dd4 [1951]" rotate="t" angle="90" focus="100%" type="gradien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33" type="#_x0000_t75" alt="&quot;&quot;" style="position:absolute;width:68573;height:27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">
                <v:imagedata r:id="rId3" o:title="" croptop="1f" cropbottom="23345f" cropright="455f"/>
                <o:lock v:ext="edit" aspectratio="f"/>
              </v:shape>
              <v:shape id="Round Same Side Corner Rectangle 14" o:spid="_x0000_s1034" style="position:absolute;left:2762;top:12954;width:8858;height:8572;rotation:180;visibility:visible;mso-wrap-style:square;v-text-anchor:middle" coordsize="885819,857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" path="m142874,l742945,v78907,,142874,63967,142874,142874l885819,857227r,l,857227r,l,142874c,63967,63967,,142874,xe" fillcolor="white [3212]" stroked="f" strokeweight="1pt">
                <v:path arrowok="t" o:connecttype="custom" o:connectlocs="142874,0;742945,0;885819,142874;885819,857227;885819,857227;0,857227;0,857227;0,142874;142874,0" o:connectangles="0,0,0,0,0,0,0,0,0"/>
              </v:shape>
            </v:group>
          </w:pict>
        </mc:Fallback>
      </mc:AlternateContent>
    </w:r>
    <w:sdt>
      <w:sdtPr>
        <w:id w:val="-281033908"/>
        <w:picture/>
      </w:sdtPr>
      <w:sdtContent>
        <w:r w:rsidR="002C215D">
          <w:rPr>
            <w:noProof/>
          </w:rPr>
          <w:drawing>
            <wp:inline distT="0" distB="0" distL="0" distR="0" wp14:anchorId="06B9236E" wp14:editId="380AE4F1">
              <wp:extent cx="2276856" cy="758952"/>
              <wp:effectExtent l="0" t="0" r="9525" b="3175"/>
              <wp:docPr id="1" name="Picture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Picture 10"/>
                      <pic:cNvPicPr>
                        <a:picLocks noChangeAspect="1" noChangeArrowheads="1"/>
                      </pic:cNvPicPr>
                    </pic:nvPicPr>
                    <pic:blipFill>
                      <a:blip r:embed="rId4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76856" cy="7589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sdtContent>
    </w:sdt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formsDesign/>
  <w:attachedTemplate r:id="rId1"/>
  <w:stylePaneFormatFilter w:val="5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1427"/>
    <w:rsid w:val="000035F2"/>
    <w:rsid w:val="0005135F"/>
    <w:rsid w:val="0008731D"/>
    <w:rsid w:val="000C75BF"/>
    <w:rsid w:val="001034AB"/>
    <w:rsid w:val="00110721"/>
    <w:rsid w:val="001257F0"/>
    <w:rsid w:val="0016108E"/>
    <w:rsid w:val="001A199E"/>
    <w:rsid w:val="001C42C8"/>
    <w:rsid w:val="00205FE0"/>
    <w:rsid w:val="00246BBD"/>
    <w:rsid w:val="0025130C"/>
    <w:rsid w:val="00256391"/>
    <w:rsid w:val="002633EB"/>
    <w:rsid w:val="00265218"/>
    <w:rsid w:val="00276F6B"/>
    <w:rsid w:val="002C215D"/>
    <w:rsid w:val="002C6ABD"/>
    <w:rsid w:val="002C7FDB"/>
    <w:rsid w:val="002D3842"/>
    <w:rsid w:val="003071A0"/>
    <w:rsid w:val="00337C0F"/>
    <w:rsid w:val="0035052D"/>
    <w:rsid w:val="00361427"/>
    <w:rsid w:val="00366F6D"/>
    <w:rsid w:val="003D55BE"/>
    <w:rsid w:val="003E0129"/>
    <w:rsid w:val="003F693D"/>
    <w:rsid w:val="00410E03"/>
    <w:rsid w:val="00435E8C"/>
    <w:rsid w:val="004456B5"/>
    <w:rsid w:val="00463B35"/>
    <w:rsid w:val="00482917"/>
    <w:rsid w:val="004C2F50"/>
    <w:rsid w:val="00505AF0"/>
    <w:rsid w:val="00524D35"/>
    <w:rsid w:val="00542A22"/>
    <w:rsid w:val="005A6806"/>
    <w:rsid w:val="005D124E"/>
    <w:rsid w:val="005D4225"/>
    <w:rsid w:val="00641AD1"/>
    <w:rsid w:val="00643F5A"/>
    <w:rsid w:val="00684557"/>
    <w:rsid w:val="006859BF"/>
    <w:rsid w:val="006A7299"/>
    <w:rsid w:val="006C7D64"/>
    <w:rsid w:val="006D43A7"/>
    <w:rsid w:val="00705FD1"/>
    <w:rsid w:val="0071089C"/>
    <w:rsid w:val="007324AF"/>
    <w:rsid w:val="00740131"/>
    <w:rsid w:val="00782C8A"/>
    <w:rsid w:val="007B52D2"/>
    <w:rsid w:val="007C1F7D"/>
    <w:rsid w:val="007C6FBB"/>
    <w:rsid w:val="007D4902"/>
    <w:rsid w:val="00835DE8"/>
    <w:rsid w:val="008C5804"/>
    <w:rsid w:val="008D3EE1"/>
    <w:rsid w:val="008F387F"/>
    <w:rsid w:val="00915359"/>
    <w:rsid w:val="009D54CC"/>
    <w:rsid w:val="009E6AC6"/>
    <w:rsid w:val="009F4149"/>
    <w:rsid w:val="009F5A3D"/>
    <w:rsid w:val="00A02846"/>
    <w:rsid w:val="00A3321A"/>
    <w:rsid w:val="00A73AE1"/>
    <w:rsid w:val="00AB2833"/>
    <w:rsid w:val="00AC7198"/>
    <w:rsid w:val="00AE3FB7"/>
    <w:rsid w:val="00B03458"/>
    <w:rsid w:val="00B122BA"/>
    <w:rsid w:val="00B45F61"/>
    <w:rsid w:val="00B8338A"/>
    <w:rsid w:val="00B84725"/>
    <w:rsid w:val="00BC1B68"/>
    <w:rsid w:val="00BE6B42"/>
    <w:rsid w:val="00BF5A49"/>
    <w:rsid w:val="00C50E6D"/>
    <w:rsid w:val="00C520D9"/>
    <w:rsid w:val="00C84BD5"/>
    <w:rsid w:val="00CF31BB"/>
    <w:rsid w:val="00D4436A"/>
    <w:rsid w:val="00D832D3"/>
    <w:rsid w:val="00D84DCE"/>
    <w:rsid w:val="00DB5CAA"/>
    <w:rsid w:val="00DE3C23"/>
    <w:rsid w:val="00E141F4"/>
    <w:rsid w:val="00E301A2"/>
    <w:rsid w:val="00E53AFF"/>
    <w:rsid w:val="00E61D15"/>
    <w:rsid w:val="00EF6DBC"/>
    <w:rsid w:val="00EF7890"/>
    <w:rsid w:val="00F02022"/>
    <w:rsid w:val="00F27B67"/>
    <w:rsid w:val="00FB3407"/>
    <w:rsid w:val="00FC0271"/>
    <w:rsid w:val="00FD5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2F4444"/>
  <w15:chartTrackingRefBased/>
  <w15:docId w15:val="{04BF00C6-E765-47C0-BEEA-5E3AAC7D8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Franklin Gothic Book" w:hAnsiTheme="minorHAnsi" w:cs="Times New Roman"/>
        <w:sz w:val="22"/>
        <w:szCs w:val="22"/>
        <w:lang w:val="en-US" w:eastAsia="en-US" w:bidi="ar-SA"/>
      </w:rPr>
    </w:rPrDefault>
    <w:pPrDefault>
      <w:pPr>
        <w:spacing w:after="160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4D35"/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E61D15"/>
    <w:pPr>
      <w:keepNext/>
      <w:keepLines/>
      <w:spacing w:before="240" w:after="0"/>
      <w:jc w:val="left"/>
      <w:outlineLvl w:val="0"/>
    </w:pPr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3AFF"/>
  </w:style>
  <w:style w:type="paragraph" w:styleId="Footer">
    <w:name w:val="footer"/>
    <w:basedOn w:val="Normal"/>
    <w:link w:val="Foot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3AFF"/>
  </w:style>
  <w:style w:type="table" w:styleId="TableGrid">
    <w:name w:val="Table Grid"/>
    <w:basedOn w:val="TableNormal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410E03"/>
    <w:pPr>
      <w:contextualSpacing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itleChar">
    <w:name w:val="Title Char"/>
    <w:link w:val="Title"/>
    <w:rsid w:val="00410E03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Autospacing="1"/>
    </w:pPr>
    <w:rPr>
      <w:rFonts w:ascii="Times New Roman" w:eastAsia="Times New Roman" w:hAnsi="Times New Roman"/>
    </w:rPr>
  </w:style>
  <w:style w:type="paragraph" w:customStyle="1" w:styleId="Contacts">
    <w:name w:val="Contacts"/>
    <w:basedOn w:val="Normal"/>
    <w:uiPriority w:val="5"/>
    <w:qFormat/>
    <w:rsid w:val="009F4149"/>
    <w:pPr>
      <w:spacing w:after="100"/>
    </w:pPr>
    <w:rPr>
      <w:color w:val="1F497D" w:themeColor="text2"/>
      <w:sz w:val="20"/>
      <w:szCs w:val="20"/>
    </w:rPr>
  </w:style>
  <w:style w:type="character" w:styleId="PlaceholderText">
    <w:name w:val="Placeholder Text"/>
    <w:uiPriority w:val="99"/>
    <w:semiHidden/>
    <w:rsid w:val="00E53AFF"/>
    <w:rPr>
      <w:color w:val="808080"/>
    </w:rPr>
  </w:style>
  <w:style w:type="paragraph" w:customStyle="1" w:styleId="BoldText">
    <w:name w:val="Bold Text"/>
    <w:basedOn w:val="Normal"/>
    <w:uiPriority w:val="2"/>
    <w:qFormat/>
    <w:rsid w:val="00410E03"/>
    <w:pPr>
      <w:spacing w:after="120"/>
      <w:jc w:val="left"/>
    </w:pPr>
    <w:rPr>
      <w:b/>
      <w:bCs/>
      <w:color w:val="000000" w:themeColor="text1"/>
      <w:sz w:val="24"/>
    </w:rPr>
  </w:style>
  <w:style w:type="paragraph" w:customStyle="1" w:styleId="BlueBoldText">
    <w:name w:val="Blue Bold Text"/>
    <w:basedOn w:val="Normal"/>
    <w:uiPriority w:val="4"/>
    <w:qFormat/>
    <w:rsid w:val="00410E03"/>
    <w:pPr>
      <w:spacing w:after="0"/>
    </w:pPr>
    <w:rPr>
      <w:b/>
      <w:bCs/>
      <w:color w:val="1F497D" w:themeColor="text2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524D35"/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580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5804"/>
    <w:rPr>
      <w:rFonts w:ascii="Segoe UI" w:hAnsi="Segoe UI" w:cs="Segoe UI"/>
      <w:color w:val="000000"/>
      <w:sz w:val="18"/>
      <w:szCs w:val="18"/>
    </w:rPr>
  </w:style>
  <w:style w:type="paragraph" w:customStyle="1" w:styleId="Default">
    <w:name w:val="Default"/>
    <w:uiPriority w:val="99"/>
    <w:rsid w:val="00361427"/>
    <w:pPr>
      <w:autoSpaceDE w:val="0"/>
      <w:autoSpaceDN w:val="0"/>
      <w:adjustRightInd w:val="0"/>
      <w:spacing w:after="0"/>
      <w:jc w:val="left"/>
    </w:pPr>
    <w:rPr>
      <w:rFonts w:ascii="Copperplate Gothic Light" w:eastAsia="Calibri" w:hAnsi="Copperplate Gothic Light" w:cs="Copperplate Gothic Light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F5A3D"/>
    <w:rPr>
      <w:color w:val="0096D2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F5A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7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5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1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1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1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4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35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36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04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1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7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1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9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1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65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36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9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0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30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67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30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6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571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2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85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82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7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57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05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6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2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8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08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1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732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7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39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84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23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11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16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9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1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95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05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5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0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08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35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24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4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0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96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083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6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54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59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61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02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26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87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45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1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0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dmurrayc@uvm.ed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4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urr\AppData\Roaming\Microsoft\Templates\Small%20business%20client%20intake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4DF6F8-D2EF-478A-A3E0-6ADE5BEAA896}"/>
      </w:docPartPr>
      <w:docPartBody>
        <w:p w:rsidR="0002701F" w:rsidRDefault="0002701F">
          <w:r w:rsidRPr="00DB670A">
            <w:rPr>
              <w:rStyle w:val="PlaceholderText"/>
            </w:rPr>
            <w:t>Choose an item.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9A58D1-2483-4EDB-93E9-655D63582FCB}"/>
      </w:docPartPr>
      <w:docPartBody>
        <w:p w:rsidR="0002701F" w:rsidRDefault="0002701F">
          <w:r w:rsidRPr="00DB670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9678056C89E42668B23246D831C4E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F57866-D781-4300-A61C-4E95DC22A5F7}"/>
      </w:docPartPr>
      <w:docPartBody>
        <w:p w:rsidR="000E6F69" w:rsidRDefault="000E6F69" w:rsidP="000E6F69">
          <w:pPr>
            <w:pStyle w:val="A9678056C89E42668B23246D831C4EC5"/>
          </w:pPr>
          <w:r w:rsidRPr="00DB670A">
            <w:rPr>
              <w:rStyle w:val="PlaceholderText"/>
            </w:rPr>
            <w:t>Choose an item.</w:t>
          </w:r>
        </w:p>
      </w:docPartBody>
    </w:docPart>
    <w:docPart>
      <w:docPartPr>
        <w:name w:val="8D221778511A4EF8A382FC94509BF4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5B829B-B56D-4FC4-A1F3-F3E4ED314AFB}"/>
      </w:docPartPr>
      <w:docPartBody>
        <w:p w:rsidR="000E6F69" w:rsidRDefault="000E6F69" w:rsidP="000E6F69">
          <w:pPr>
            <w:pStyle w:val="8D221778511A4EF8A382FC94509BF4CD"/>
          </w:pPr>
          <w:r w:rsidRPr="00DB670A">
            <w:rPr>
              <w:rStyle w:val="PlaceholderText"/>
            </w:rPr>
            <w:t>Choose an item.</w:t>
          </w:r>
        </w:p>
      </w:docPartBody>
    </w:docPart>
    <w:docPart>
      <w:docPartPr>
        <w:name w:val="B7E4E907B1554FA8A90F1F67AB982F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784815-2C2E-45B1-8623-77E679B5083B}"/>
      </w:docPartPr>
      <w:docPartBody>
        <w:p w:rsidR="000E6F69" w:rsidRDefault="000E6F69" w:rsidP="000E6F69">
          <w:pPr>
            <w:pStyle w:val="B7E4E907B1554FA8A90F1F67AB982F5A"/>
          </w:pPr>
          <w:r w:rsidRPr="00DB670A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701F"/>
    <w:rsid w:val="0002701F"/>
    <w:rsid w:val="000E6F69"/>
    <w:rsid w:val="00505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40A64C9C1734CC89C25ECAF1308C396">
    <w:name w:val="F40A64C9C1734CC89C25ECAF1308C396"/>
    <w:rsid w:val="0002701F"/>
  </w:style>
  <w:style w:type="paragraph" w:customStyle="1" w:styleId="2BDB482333F94649AC454484AE4FAEE5">
    <w:name w:val="2BDB482333F94649AC454484AE4FAEE5"/>
    <w:rsid w:val="0002701F"/>
  </w:style>
  <w:style w:type="paragraph" w:customStyle="1" w:styleId="641D1427FDA8414EBE4B00F986496444">
    <w:name w:val="641D1427FDA8414EBE4B00F986496444"/>
    <w:rsid w:val="0002701F"/>
  </w:style>
  <w:style w:type="paragraph" w:customStyle="1" w:styleId="9A7A6DF8BEDD4126BA512FE678A98983">
    <w:name w:val="9A7A6DF8BEDD4126BA512FE678A98983"/>
    <w:rsid w:val="0002701F"/>
  </w:style>
  <w:style w:type="paragraph" w:customStyle="1" w:styleId="C59478E206E84D92A79C506C515345D2">
    <w:name w:val="C59478E206E84D92A79C506C515345D2"/>
    <w:rsid w:val="0002701F"/>
  </w:style>
  <w:style w:type="paragraph" w:customStyle="1" w:styleId="CD833AA4AC3D4FF98D45341BDE034224">
    <w:name w:val="CD833AA4AC3D4FF98D45341BDE034224"/>
    <w:rsid w:val="0002701F"/>
  </w:style>
  <w:style w:type="paragraph" w:customStyle="1" w:styleId="EB012877A588477E8A5B3206A1180562">
    <w:name w:val="EB012877A588477E8A5B3206A1180562"/>
    <w:rsid w:val="0002701F"/>
  </w:style>
  <w:style w:type="paragraph" w:customStyle="1" w:styleId="7134F8CDEAB64781936B043953E58AE6">
    <w:name w:val="7134F8CDEAB64781936B043953E58AE6"/>
    <w:rsid w:val="0002701F"/>
  </w:style>
  <w:style w:type="paragraph" w:customStyle="1" w:styleId="9ED1530C4853494793C8147387CC8FF0">
    <w:name w:val="9ED1530C4853494793C8147387CC8FF0"/>
    <w:rsid w:val="0002701F"/>
  </w:style>
  <w:style w:type="character" w:styleId="PlaceholderText">
    <w:name w:val="Placeholder Text"/>
    <w:uiPriority w:val="99"/>
    <w:semiHidden/>
    <w:rsid w:val="000E6F69"/>
    <w:rPr>
      <w:color w:val="808080"/>
    </w:rPr>
  </w:style>
  <w:style w:type="paragraph" w:customStyle="1" w:styleId="A9678056C89E42668B23246D831C4EC5">
    <w:name w:val="A9678056C89E42668B23246D831C4EC5"/>
    <w:rsid w:val="000E6F69"/>
    <w:pPr>
      <w:spacing w:line="240" w:lineRule="auto"/>
      <w:jc w:val="center"/>
    </w:pPr>
    <w:rPr>
      <w:rFonts w:eastAsia="Franklin Gothic Book" w:cs="Times New Roman"/>
      <w:kern w:val="0"/>
      <w:sz w:val="22"/>
      <w:szCs w:val="22"/>
      <w14:ligatures w14:val="none"/>
    </w:rPr>
  </w:style>
  <w:style w:type="paragraph" w:customStyle="1" w:styleId="8D221778511A4EF8A382FC94509BF4CD">
    <w:name w:val="8D221778511A4EF8A382FC94509BF4CD"/>
    <w:rsid w:val="000E6F69"/>
    <w:pPr>
      <w:spacing w:line="240" w:lineRule="auto"/>
      <w:jc w:val="center"/>
    </w:pPr>
    <w:rPr>
      <w:rFonts w:eastAsia="Franklin Gothic Book" w:cs="Times New Roman"/>
      <w:kern w:val="0"/>
      <w:sz w:val="22"/>
      <w:szCs w:val="22"/>
      <w14:ligatures w14:val="none"/>
    </w:rPr>
  </w:style>
  <w:style w:type="paragraph" w:customStyle="1" w:styleId="B7E4E907B1554FA8A90F1F67AB982F5A">
    <w:name w:val="B7E4E907B1554FA8A90F1F67AB982F5A"/>
    <w:rsid w:val="000E6F69"/>
    <w:pPr>
      <w:spacing w:line="240" w:lineRule="auto"/>
      <w:jc w:val="center"/>
    </w:pPr>
    <w:rPr>
      <w:rFonts w:eastAsia="Franklin Gothic Book" w:cs="Times New Roman"/>
      <w:kern w:val="0"/>
      <w:sz w:val="22"/>
      <w:szCs w:val="22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2780BDE-911A-4377-A48B-871858AEAA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Small business client intake form</Template>
  <TotalTime>33</TotalTime>
  <Pages>2</Pages>
  <Words>217</Words>
  <Characters>1239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Annie Murray-Close</dc:creator>
  <cp:keywords/>
  <dc:description/>
  <cp:lastModifiedBy>Annie Murray-Close (she/her)</cp:lastModifiedBy>
  <cp:revision>10</cp:revision>
  <dcterms:created xsi:type="dcterms:W3CDTF">2024-09-15T13:27:00Z</dcterms:created>
  <dcterms:modified xsi:type="dcterms:W3CDTF">2024-09-15T14:11:00Z</dcterms:modified>
</cp:coreProperties>
</file>